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83D04" w14:textId="0572AE79" w:rsidR="00915272" w:rsidRPr="00B36565" w:rsidRDefault="00B36565" w:rsidP="006E36D4">
      <w:pPr>
        <w:tabs>
          <w:tab w:val="left" w:pos="8055"/>
          <w:tab w:val="right" w:pos="8787"/>
        </w:tabs>
        <w:jc w:val="center"/>
        <w:rPr>
          <w:b/>
          <w:color w:val="1F4E79" w:themeColor="accent1" w:themeShade="80"/>
          <w:lang w:val="en-US"/>
        </w:rPr>
      </w:pPr>
      <w:r>
        <w:rPr>
          <w:b/>
          <w:color w:val="1F4E79" w:themeColor="accent1" w:themeShade="80"/>
          <w:lang w:val="en-US"/>
        </w:rPr>
        <w:t xml:space="preserve">ACADEMY OF PROFESSIONAL STUDIES SOUTH SERBIA </w:t>
      </w:r>
    </w:p>
    <w:p w14:paraId="6B3AC924" w14:textId="77777777" w:rsidR="000D7C94" w:rsidRPr="000D7C94" w:rsidRDefault="000D7C94" w:rsidP="006E36D4">
      <w:pPr>
        <w:tabs>
          <w:tab w:val="left" w:pos="8055"/>
          <w:tab w:val="right" w:pos="8787"/>
        </w:tabs>
        <w:jc w:val="center"/>
        <w:rPr>
          <w:b/>
          <w:sz w:val="28"/>
          <w:szCs w:val="28"/>
          <w:lang w:val="sr-Latn-RS"/>
        </w:rPr>
      </w:pPr>
    </w:p>
    <w:p w14:paraId="3971F0C8" w14:textId="4A7865F3" w:rsidR="000D7C94" w:rsidRPr="00B36565" w:rsidRDefault="00B36565" w:rsidP="000D7C94">
      <w:pPr>
        <w:tabs>
          <w:tab w:val="left" w:pos="8055"/>
          <w:tab w:val="right" w:pos="8787"/>
        </w:tabs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APPLICATION </w:t>
      </w:r>
    </w:p>
    <w:p w14:paraId="632F0531" w14:textId="36B5DEEE" w:rsidR="000D7C94" w:rsidRPr="000D7C94" w:rsidRDefault="00B36565" w:rsidP="000D7C94">
      <w:pPr>
        <w:tabs>
          <w:tab w:val="left" w:pos="8055"/>
          <w:tab w:val="right" w:pos="8787"/>
        </w:tabs>
        <w:jc w:val="center"/>
        <w:rPr>
          <w:b/>
          <w:lang w:val="sr-Cyrl-RS"/>
        </w:rPr>
      </w:pPr>
      <w:r>
        <w:rPr>
          <w:b/>
          <w:lang w:val="en-US"/>
        </w:rPr>
        <w:t xml:space="preserve">FOR </w:t>
      </w:r>
      <w:r w:rsidR="000D7C94" w:rsidRPr="000D7C94">
        <w:rPr>
          <w:b/>
          <w:lang w:val="sr-Cyrl-RS"/>
        </w:rPr>
        <w:t xml:space="preserve">ERASMUS+ </w:t>
      </w:r>
      <w:r>
        <w:rPr>
          <w:b/>
          <w:lang w:val="en-US"/>
        </w:rPr>
        <w:t>MOBILITY PROGRAM OF EMPLOYEES</w:t>
      </w:r>
      <w:r w:rsidR="000D7C94" w:rsidRPr="000D7C94">
        <w:rPr>
          <w:b/>
          <w:lang w:val="sr-Cyrl-RS"/>
        </w:rPr>
        <w:t xml:space="preserve"> - KA171</w:t>
      </w:r>
    </w:p>
    <w:p w14:paraId="7973C761" w14:textId="32223493" w:rsidR="000D7C94" w:rsidRPr="00B36565" w:rsidRDefault="00B36565" w:rsidP="000D7C94">
      <w:pPr>
        <w:tabs>
          <w:tab w:val="left" w:pos="8055"/>
          <w:tab w:val="right" w:pos="8787"/>
        </w:tabs>
        <w:jc w:val="center"/>
        <w:rPr>
          <w:b/>
          <w:lang w:val="en-US"/>
        </w:rPr>
      </w:pPr>
      <w:r>
        <w:rPr>
          <w:b/>
          <w:lang w:val="en-US"/>
        </w:rPr>
        <w:t>in</w:t>
      </w:r>
      <w:r w:rsidR="000D7C94" w:rsidRPr="000D7C94">
        <w:rPr>
          <w:b/>
          <w:lang w:val="sr-Cyrl-RS"/>
        </w:rPr>
        <w:t xml:space="preserve"> </w:t>
      </w:r>
      <w:r w:rsidR="000B699D">
        <w:rPr>
          <w:b/>
          <w:lang w:val="en-US"/>
        </w:rPr>
        <w:t xml:space="preserve">the </w:t>
      </w:r>
      <w:r>
        <w:rPr>
          <w:b/>
          <w:lang w:val="en-US"/>
        </w:rPr>
        <w:t xml:space="preserve">academic year </w:t>
      </w:r>
      <w:r w:rsidR="000B699D" w:rsidRPr="000B699D">
        <w:rPr>
          <w:b/>
          <w:lang w:val="en-US"/>
        </w:rPr>
        <w:t>202</w:t>
      </w:r>
      <w:r w:rsidR="00CC76B3">
        <w:rPr>
          <w:b/>
          <w:lang w:val="en-US"/>
        </w:rPr>
        <w:t>6</w:t>
      </w:r>
      <w:r w:rsidR="000B699D" w:rsidRPr="000B699D">
        <w:rPr>
          <w:b/>
          <w:lang w:val="en-US"/>
        </w:rPr>
        <w:t>/202</w:t>
      </w:r>
      <w:r w:rsidR="00CC76B3">
        <w:rPr>
          <w:b/>
          <w:lang w:val="en-US"/>
        </w:rPr>
        <w:t>7</w:t>
      </w:r>
    </w:p>
    <w:p w14:paraId="5569F149" w14:textId="77777777" w:rsidR="000D7C94" w:rsidRDefault="000D7C94" w:rsidP="000D7C94">
      <w:pPr>
        <w:tabs>
          <w:tab w:val="left" w:pos="8055"/>
          <w:tab w:val="right" w:pos="8787"/>
        </w:tabs>
        <w:rPr>
          <w:b/>
          <w:sz w:val="28"/>
          <w:szCs w:val="28"/>
          <w:lang w:val="sr-Latn-RS"/>
        </w:rPr>
      </w:pPr>
    </w:p>
    <w:p w14:paraId="559159A8" w14:textId="153F4139" w:rsidR="006E36D4" w:rsidRPr="00090877" w:rsidRDefault="00B36565" w:rsidP="000D7C94">
      <w:pPr>
        <w:tabs>
          <w:tab w:val="left" w:pos="8055"/>
          <w:tab w:val="right" w:pos="8787"/>
        </w:tabs>
        <w:rPr>
          <w:lang w:val="sr-Cyrl-RS"/>
        </w:rPr>
      </w:pPr>
      <w:r>
        <w:rPr>
          <w:lang w:val="en-US"/>
        </w:rPr>
        <w:t>Type of mobility</w:t>
      </w:r>
      <w:r w:rsidR="000D7C94" w:rsidRPr="000D7C94">
        <w:rPr>
          <w:lang w:val="sr-Cyrl-RS"/>
        </w:rPr>
        <w:t xml:space="preserve"> - </w:t>
      </w:r>
      <w:r>
        <w:rPr>
          <w:lang w:val="en-US"/>
        </w:rPr>
        <w:t xml:space="preserve">Mobility for </w:t>
      </w:r>
      <w:r w:rsidR="005B5C65">
        <w:rPr>
          <w:lang w:val="en-US"/>
        </w:rPr>
        <w:t xml:space="preserve">Teaching </w:t>
      </w:r>
      <w:r w:rsidR="00BB555E" w:rsidRPr="00090877">
        <w:rPr>
          <w:lang w:val="sr-Cyrl-RS"/>
        </w:rPr>
        <w:t>(</w:t>
      </w:r>
      <w:r w:rsidR="00281DC5" w:rsidRPr="008E6C57">
        <w:rPr>
          <w:lang w:val="en-GB"/>
        </w:rPr>
        <w:t>Staff Mobility for Teaching</w:t>
      </w:r>
      <w:r w:rsidR="00281DC5" w:rsidRPr="008E6C57">
        <w:rPr>
          <w:lang w:val="sr-Cyrl-RS"/>
        </w:rPr>
        <w:t xml:space="preserve"> – </w:t>
      </w:r>
      <w:r w:rsidR="00281DC5" w:rsidRPr="008E6C57">
        <w:rPr>
          <w:b/>
          <w:bCs/>
          <w:lang w:val="sr-Cyrl-RS"/>
        </w:rPr>
        <w:t>STA</w:t>
      </w:r>
      <w:r w:rsidR="00BB555E" w:rsidRPr="00090877">
        <w:rPr>
          <w:lang w:val="sr-Latn-RS"/>
        </w:rPr>
        <w:t>)</w:t>
      </w:r>
    </w:p>
    <w:p w14:paraId="35C2BAAF" w14:textId="4C358E9C" w:rsidR="00B80A4A" w:rsidRDefault="00B80A4A" w:rsidP="006E36D4">
      <w:pPr>
        <w:tabs>
          <w:tab w:val="left" w:pos="8055"/>
          <w:tab w:val="right" w:pos="8787"/>
        </w:tabs>
        <w:jc w:val="both"/>
        <w:rPr>
          <w:b/>
          <w:lang w:val="sr-Cyrl-RS"/>
        </w:rPr>
      </w:pPr>
    </w:p>
    <w:p w14:paraId="3DACE3B1" w14:textId="77777777" w:rsidR="00A66FC9" w:rsidRPr="00BB555E" w:rsidRDefault="00A66FC9" w:rsidP="006E36D4">
      <w:pPr>
        <w:tabs>
          <w:tab w:val="left" w:pos="8055"/>
          <w:tab w:val="right" w:pos="8787"/>
        </w:tabs>
        <w:jc w:val="both"/>
        <w:rPr>
          <w:b/>
          <w:lang w:val="sr-Cyrl-RS"/>
        </w:rPr>
      </w:pPr>
    </w:p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749"/>
      </w:tblGrid>
      <w:tr w:rsidR="006E36D4" w:rsidRPr="00076A20" w14:paraId="671E15F1" w14:textId="77777777" w:rsidTr="006E36D4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14:paraId="0A80A50B" w14:textId="6B3BE816" w:rsidR="006E36D4" w:rsidRPr="00C2347D" w:rsidRDefault="00C2347D" w:rsidP="00AF0E93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 xml:space="preserve">Name and surname </w:t>
            </w:r>
          </w:p>
        </w:tc>
        <w:tc>
          <w:tcPr>
            <w:tcW w:w="5749" w:type="dxa"/>
            <w:shd w:val="clear" w:color="auto" w:fill="auto"/>
          </w:tcPr>
          <w:p w14:paraId="04485CD5" w14:textId="77777777" w:rsidR="006E36D4" w:rsidRPr="00E84F51" w:rsidRDefault="006E36D4" w:rsidP="00AF0E93">
            <w:pPr>
              <w:rPr>
                <w:rFonts w:ascii="Calibri" w:hAnsi="Calibri" w:cs="Tahoma"/>
                <w:lang w:val="hr-HR"/>
              </w:rPr>
            </w:pPr>
          </w:p>
        </w:tc>
      </w:tr>
      <w:tr w:rsidR="00E84F51" w:rsidRPr="00076A20" w14:paraId="70DDE7E2" w14:textId="77777777" w:rsidTr="006E36D4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14:paraId="083CB218" w14:textId="77777777" w:rsidR="00E84F51" w:rsidRDefault="00E84F51" w:rsidP="00AF0E93">
            <w:pPr>
              <w:rPr>
                <w:rFonts w:ascii="Calibri" w:hAnsi="Calibri" w:cs="Tahoma"/>
                <w:lang w:val="sr-Cyrl-RS"/>
              </w:rPr>
            </w:pPr>
            <w:r w:rsidRPr="00E84F51">
              <w:rPr>
                <w:rFonts w:ascii="Calibri" w:hAnsi="Calibri" w:cs="Tahoma"/>
                <w:lang w:val="hr-HR"/>
              </w:rPr>
              <w:t>E-mail</w:t>
            </w:r>
          </w:p>
        </w:tc>
        <w:tc>
          <w:tcPr>
            <w:tcW w:w="5749" w:type="dxa"/>
            <w:shd w:val="clear" w:color="auto" w:fill="auto"/>
          </w:tcPr>
          <w:p w14:paraId="1B88F9A5" w14:textId="77777777" w:rsidR="00E84F51" w:rsidRPr="00E84F51" w:rsidRDefault="00E84F51" w:rsidP="00AF0E93">
            <w:pPr>
              <w:rPr>
                <w:rFonts w:ascii="Calibri" w:hAnsi="Calibri" w:cs="Tahoma"/>
                <w:lang w:val="hr-HR"/>
              </w:rPr>
            </w:pPr>
          </w:p>
        </w:tc>
      </w:tr>
      <w:tr w:rsidR="006E36D4" w:rsidRPr="00076A20" w14:paraId="765CFE5C" w14:textId="77777777" w:rsidTr="006E36D4">
        <w:trPr>
          <w:trHeight w:val="454"/>
        </w:trPr>
        <w:tc>
          <w:tcPr>
            <w:tcW w:w="3539" w:type="dxa"/>
            <w:shd w:val="clear" w:color="auto" w:fill="auto"/>
            <w:vAlign w:val="center"/>
          </w:tcPr>
          <w:p w14:paraId="0C15CB1B" w14:textId="55B8F53F" w:rsidR="006E36D4" w:rsidRPr="000D7C94" w:rsidRDefault="00C2347D" w:rsidP="00AF0E93">
            <w:pPr>
              <w:rPr>
                <w:rFonts w:ascii="Calibri" w:hAnsi="Calibri" w:cs="Tahoma"/>
                <w:lang w:val="sr-Latn-RS"/>
              </w:rPr>
            </w:pPr>
            <w:r>
              <w:rPr>
                <w:rFonts w:ascii="Calibri" w:hAnsi="Calibri" w:cs="Tahoma"/>
                <w:lang w:val="sr-Latn-RS"/>
              </w:rPr>
              <w:t xml:space="preserve">Institution you are employed at </w:t>
            </w:r>
          </w:p>
        </w:tc>
        <w:tc>
          <w:tcPr>
            <w:tcW w:w="5749" w:type="dxa"/>
            <w:shd w:val="clear" w:color="auto" w:fill="auto"/>
          </w:tcPr>
          <w:p w14:paraId="3B1D83FB" w14:textId="77777777" w:rsidR="006E36D4" w:rsidRPr="00E84F51" w:rsidRDefault="006E36D4" w:rsidP="00AF0E93">
            <w:pPr>
              <w:rPr>
                <w:rFonts w:ascii="Calibri" w:hAnsi="Calibri" w:cs="Tahoma"/>
                <w:lang w:val="hr-HR"/>
              </w:rPr>
            </w:pPr>
          </w:p>
        </w:tc>
      </w:tr>
      <w:tr w:rsidR="00E84F51" w:rsidRPr="00076A20" w14:paraId="7E9A9735" w14:textId="77777777" w:rsidTr="006E36D4">
        <w:trPr>
          <w:trHeight w:val="454"/>
        </w:trPr>
        <w:tc>
          <w:tcPr>
            <w:tcW w:w="3539" w:type="dxa"/>
            <w:shd w:val="clear" w:color="auto" w:fill="auto"/>
            <w:vAlign w:val="center"/>
          </w:tcPr>
          <w:p w14:paraId="689708E1" w14:textId="49EF53DC" w:rsidR="00E84F51" w:rsidRPr="00C2347D" w:rsidRDefault="00C2347D" w:rsidP="00AF0E93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 xml:space="preserve">Position/Title </w:t>
            </w:r>
          </w:p>
        </w:tc>
        <w:tc>
          <w:tcPr>
            <w:tcW w:w="5749" w:type="dxa"/>
            <w:shd w:val="clear" w:color="auto" w:fill="auto"/>
          </w:tcPr>
          <w:p w14:paraId="053C8A84" w14:textId="77777777" w:rsidR="00E84F51" w:rsidRPr="00E84F51" w:rsidRDefault="00E84F51" w:rsidP="00AF0E93">
            <w:pPr>
              <w:rPr>
                <w:rFonts w:ascii="Calibri" w:hAnsi="Calibri" w:cs="Tahoma"/>
                <w:lang w:val="hr-HR"/>
              </w:rPr>
            </w:pPr>
          </w:p>
        </w:tc>
      </w:tr>
      <w:tr w:rsidR="00277CF7" w:rsidRPr="00076A20" w14:paraId="57852260" w14:textId="77777777" w:rsidTr="006E36D4">
        <w:trPr>
          <w:trHeight w:val="454"/>
        </w:trPr>
        <w:tc>
          <w:tcPr>
            <w:tcW w:w="3539" w:type="dxa"/>
            <w:shd w:val="clear" w:color="auto" w:fill="auto"/>
            <w:vAlign w:val="center"/>
          </w:tcPr>
          <w:p w14:paraId="5BF1B072" w14:textId="2FB9BBA0" w:rsidR="00C2347D" w:rsidRPr="00C2347D" w:rsidRDefault="00C2347D" w:rsidP="003B5784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>If you have a</w:t>
            </w:r>
            <w:r w:rsidR="00B86283">
              <w:rPr>
                <w:rFonts w:ascii="Calibri" w:hAnsi="Calibri" w:cs="Tahoma"/>
                <w:lang w:val="en-US"/>
              </w:rPr>
              <w:t>n elective</w:t>
            </w:r>
            <w:r>
              <w:rPr>
                <w:rFonts w:ascii="Calibri" w:hAnsi="Calibri" w:cs="Tahoma"/>
                <w:lang w:val="en-US"/>
              </w:rPr>
              <w:t xml:space="preserve"> title</w:t>
            </w:r>
            <w:r w:rsidR="00B86283">
              <w:rPr>
                <w:rFonts w:ascii="Calibri" w:hAnsi="Calibri" w:cs="Tahoma"/>
                <w:lang w:val="en-US"/>
              </w:rPr>
              <w:t>,</w:t>
            </w:r>
            <w:r>
              <w:rPr>
                <w:rFonts w:ascii="Calibri" w:hAnsi="Calibri" w:cs="Tahoma"/>
                <w:lang w:val="en-US"/>
              </w:rPr>
              <w:t xml:space="preserve"> what specific </w:t>
            </w:r>
            <w:r w:rsidR="000B699D">
              <w:rPr>
                <w:rFonts w:ascii="Calibri" w:hAnsi="Calibri" w:cs="Tahoma"/>
                <w:lang w:val="en-US"/>
              </w:rPr>
              <w:t xml:space="preserve">professional </w:t>
            </w:r>
            <w:r>
              <w:rPr>
                <w:rFonts w:ascii="Calibri" w:hAnsi="Calibri" w:cs="Tahoma"/>
                <w:lang w:val="en-US"/>
              </w:rPr>
              <w:t xml:space="preserve">field </w:t>
            </w:r>
            <w:r w:rsidR="00B86283">
              <w:rPr>
                <w:rFonts w:ascii="Calibri" w:hAnsi="Calibri" w:cs="Tahoma"/>
                <w:lang w:val="en-US"/>
              </w:rPr>
              <w:t xml:space="preserve">are </w:t>
            </w:r>
            <w:r>
              <w:rPr>
                <w:rFonts w:ascii="Calibri" w:hAnsi="Calibri" w:cs="Tahoma"/>
                <w:lang w:val="en-US"/>
              </w:rPr>
              <w:t>you chosen for</w:t>
            </w:r>
            <w:r w:rsidR="00B86283">
              <w:rPr>
                <w:rFonts w:ascii="Calibri" w:hAnsi="Calibri" w:cs="Tahoma"/>
                <w:lang w:val="en-US"/>
              </w:rPr>
              <w:t>?</w:t>
            </w:r>
            <w:r>
              <w:rPr>
                <w:rFonts w:ascii="Calibri" w:hAnsi="Calibri" w:cs="Tahoma"/>
                <w:lang w:val="en-US"/>
              </w:rPr>
              <w:t xml:space="preserve"> </w:t>
            </w:r>
          </w:p>
        </w:tc>
        <w:tc>
          <w:tcPr>
            <w:tcW w:w="5749" w:type="dxa"/>
            <w:shd w:val="clear" w:color="auto" w:fill="auto"/>
          </w:tcPr>
          <w:p w14:paraId="620AE878" w14:textId="77777777" w:rsidR="00277CF7" w:rsidRPr="00E84F51" w:rsidRDefault="00277CF7" w:rsidP="00AF0E93">
            <w:pPr>
              <w:rPr>
                <w:rFonts w:ascii="Calibri" w:hAnsi="Calibri" w:cs="Tahoma"/>
                <w:lang w:val="hr-HR"/>
              </w:rPr>
            </w:pPr>
          </w:p>
        </w:tc>
      </w:tr>
      <w:tr w:rsidR="00277CF7" w:rsidRPr="00076A20" w14:paraId="2F19FADC" w14:textId="77777777" w:rsidTr="006E36D4">
        <w:trPr>
          <w:trHeight w:val="454"/>
        </w:trPr>
        <w:tc>
          <w:tcPr>
            <w:tcW w:w="3539" w:type="dxa"/>
            <w:shd w:val="clear" w:color="auto" w:fill="auto"/>
            <w:vAlign w:val="center"/>
          </w:tcPr>
          <w:p w14:paraId="37060820" w14:textId="201B4D00" w:rsidR="00C2347D" w:rsidRPr="00C2347D" w:rsidRDefault="00C2347D" w:rsidP="003B5784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>If you teach at your institution</w:t>
            </w:r>
            <w:r w:rsidR="00B86283">
              <w:rPr>
                <w:rFonts w:ascii="Calibri" w:hAnsi="Calibri" w:cs="Tahoma"/>
                <w:lang w:val="en-US"/>
              </w:rPr>
              <w:t>,</w:t>
            </w:r>
            <w:r>
              <w:rPr>
                <w:rFonts w:ascii="Calibri" w:hAnsi="Calibri" w:cs="Tahoma"/>
                <w:lang w:val="en-US"/>
              </w:rPr>
              <w:t xml:space="preserve"> what subjects </w:t>
            </w:r>
            <w:r w:rsidR="00B86283">
              <w:rPr>
                <w:rFonts w:ascii="Calibri" w:hAnsi="Calibri" w:cs="Tahoma"/>
                <w:lang w:val="en-US"/>
              </w:rPr>
              <w:t xml:space="preserve">do </w:t>
            </w:r>
            <w:r>
              <w:rPr>
                <w:rFonts w:ascii="Calibri" w:hAnsi="Calibri" w:cs="Tahoma"/>
                <w:lang w:val="en-US"/>
              </w:rPr>
              <w:t>you teach</w:t>
            </w:r>
            <w:r w:rsidR="00B86283">
              <w:rPr>
                <w:rFonts w:ascii="Calibri" w:hAnsi="Calibri" w:cs="Tahoma"/>
                <w:lang w:val="en-US"/>
              </w:rPr>
              <w:t>?</w:t>
            </w:r>
          </w:p>
        </w:tc>
        <w:tc>
          <w:tcPr>
            <w:tcW w:w="5749" w:type="dxa"/>
            <w:shd w:val="clear" w:color="auto" w:fill="auto"/>
          </w:tcPr>
          <w:p w14:paraId="7D729062" w14:textId="77777777" w:rsidR="00277CF7" w:rsidRPr="00E84F51" w:rsidRDefault="00277CF7" w:rsidP="00AF0E93">
            <w:pPr>
              <w:rPr>
                <w:rFonts w:ascii="Calibri" w:hAnsi="Calibri" w:cs="Tahoma"/>
                <w:lang w:val="hr-HR"/>
              </w:rPr>
            </w:pPr>
          </w:p>
        </w:tc>
      </w:tr>
      <w:tr w:rsidR="00E0112F" w:rsidRPr="00E0112F" w14:paraId="181A6E05" w14:textId="77777777" w:rsidTr="006E36D4">
        <w:trPr>
          <w:trHeight w:val="454"/>
        </w:trPr>
        <w:tc>
          <w:tcPr>
            <w:tcW w:w="3539" w:type="dxa"/>
            <w:shd w:val="clear" w:color="auto" w:fill="auto"/>
            <w:vAlign w:val="center"/>
          </w:tcPr>
          <w:p w14:paraId="7CF58B75" w14:textId="545EA0A3" w:rsidR="00C2347D" w:rsidRPr="00C2347D" w:rsidRDefault="00C2347D" w:rsidP="003B5784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 xml:space="preserve">Have you participated in Erasmus+ mobility program before (KA1 action), how many times, and for what purpose </w:t>
            </w:r>
            <w:r w:rsidR="00B36565">
              <w:rPr>
                <w:rFonts w:ascii="Calibri" w:hAnsi="Calibri" w:cs="Tahoma"/>
                <w:lang w:val="en-US"/>
              </w:rPr>
              <w:t>(teaching, professional training)?</w:t>
            </w:r>
          </w:p>
        </w:tc>
        <w:tc>
          <w:tcPr>
            <w:tcW w:w="5749" w:type="dxa"/>
            <w:shd w:val="clear" w:color="auto" w:fill="auto"/>
          </w:tcPr>
          <w:p w14:paraId="72F41018" w14:textId="77777777" w:rsidR="00E0112F" w:rsidRPr="00E84F51" w:rsidRDefault="00E0112F" w:rsidP="00AF0E93">
            <w:pPr>
              <w:rPr>
                <w:rFonts w:ascii="Calibri" w:hAnsi="Calibri" w:cs="Tahoma"/>
                <w:lang w:val="hr-HR"/>
              </w:rPr>
            </w:pPr>
          </w:p>
        </w:tc>
      </w:tr>
      <w:tr w:rsidR="00B72F18" w:rsidRPr="00E0112F" w14:paraId="25ED36DF" w14:textId="77777777" w:rsidTr="00495187">
        <w:trPr>
          <w:trHeight w:val="454"/>
        </w:trPr>
        <w:tc>
          <w:tcPr>
            <w:tcW w:w="9288" w:type="dxa"/>
            <w:gridSpan w:val="2"/>
            <w:shd w:val="clear" w:color="auto" w:fill="D9D9D9" w:themeFill="background1" w:themeFillShade="D9"/>
            <w:vAlign w:val="center"/>
          </w:tcPr>
          <w:p w14:paraId="5BAA0E23" w14:textId="77777777" w:rsidR="00B72F18" w:rsidRPr="00E84F51" w:rsidRDefault="00B72F18" w:rsidP="003B5784">
            <w:pPr>
              <w:rPr>
                <w:rFonts w:ascii="Calibri" w:hAnsi="Calibri" w:cs="Tahoma"/>
                <w:lang w:val="hr-HR"/>
              </w:rPr>
            </w:pPr>
          </w:p>
        </w:tc>
      </w:tr>
      <w:tr w:rsidR="003E665E" w:rsidRPr="00E0112F" w14:paraId="100D9207" w14:textId="77777777" w:rsidTr="00EC10D2">
        <w:trPr>
          <w:trHeight w:val="2344"/>
        </w:trPr>
        <w:tc>
          <w:tcPr>
            <w:tcW w:w="3539" w:type="dxa"/>
            <w:shd w:val="clear" w:color="auto" w:fill="auto"/>
          </w:tcPr>
          <w:p w14:paraId="509C8A97" w14:textId="39C51187" w:rsidR="00B36565" w:rsidRPr="00B36565" w:rsidRDefault="00B36565" w:rsidP="003B5784">
            <w:pPr>
              <w:rPr>
                <w:rFonts w:ascii="Calibri" w:hAnsi="Calibri" w:cs="Tahoma"/>
                <w:sz w:val="20"/>
                <w:szCs w:val="20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 xml:space="preserve">Have you </w:t>
            </w:r>
            <w:r w:rsidR="00B86283">
              <w:rPr>
                <w:rFonts w:ascii="Calibri" w:hAnsi="Calibri" w:cs="Tahoma"/>
                <w:lang w:val="en-US"/>
              </w:rPr>
              <w:t xml:space="preserve">been involved in </w:t>
            </w:r>
            <w:r>
              <w:rPr>
                <w:rFonts w:ascii="Calibri" w:hAnsi="Calibri" w:cs="Tahoma"/>
                <w:lang w:val="en-US"/>
              </w:rPr>
              <w:t>communica</w:t>
            </w:r>
            <w:r w:rsidR="00B86283">
              <w:rPr>
                <w:rFonts w:ascii="Calibri" w:hAnsi="Calibri" w:cs="Tahoma"/>
                <w:lang w:val="en-US"/>
              </w:rPr>
              <w:t>tion</w:t>
            </w:r>
            <w:r>
              <w:rPr>
                <w:rFonts w:ascii="Calibri" w:hAnsi="Calibri" w:cs="Tahoma"/>
                <w:lang w:val="en-US"/>
              </w:rPr>
              <w:t xml:space="preserve"> with foreign partners in the </w:t>
            </w:r>
            <w:r w:rsidR="006B004E">
              <w:rPr>
                <w:rFonts w:ascii="Calibri" w:hAnsi="Calibri" w:cs="Tahoma"/>
                <w:lang w:val="en-US"/>
              </w:rPr>
              <w:t>past</w:t>
            </w:r>
            <w:r>
              <w:rPr>
                <w:rFonts w:ascii="Calibri" w:hAnsi="Calibri" w:cs="Tahoma"/>
                <w:lang w:val="en-US"/>
              </w:rPr>
              <w:t xml:space="preserve"> five years and in what way? </w:t>
            </w:r>
          </w:p>
        </w:tc>
        <w:tc>
          <w:tcPr>
            <w:tcW w:w="5749" w:type="dxa"/>
            <w:shd w:val="clear" w:color="auto" w:fill="auto"/>
          </w:tcPr>
          <w:p w14:paraId="207DAAC9" w14:textId="77777777" w:rsidR="003E665E" w:rsidRPr="00E84F51" w:rsidRDefault="003E665E" w:rsidP="003E665E">
            <w:pPr>
              <w:rPr>
                <w:rFonts w:ascii="Calibri" w:hAnsi="Calibri" w:cs="Tahoma"/>
                <w:lang w:val="hr-HR"/>
              </w:rPr>
            </w:pPr>
          </w:p>
        </w:tc>
      </w:tr>
      <w:tr w:rsidR="00CD5295" w:rsidRPr="00E0112F" w14:paraId="007E7CD9" w14:textId="77777777" w:rsidTr="00B76A6A">
        <w:trPr>
          <w:trHeight w:val="2344"/>
        </w:trPr>
        <w:tc>
          <w:tcPr>
            <w:tcW w:w="3539" w:type="dxa"/>
            <w:shd w:val="clear" w:color="auto" w:fill="auto"/>
          </w:tcPr>
          <w:p w14:paraId="5FFD8FC9" w14:textId="5091EEB0" w:rsidR="00B36565" w:rsidRDefault="00B36565" w:rsidP="0060255E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>Have you par</w:t>
            </w:r>
            <w:r w:rsidR="006B004E">
              <w:rPr>
                <w:rFonts w:ascii="Calibri" w:hAnsi="Calibri" w:cs="Tahoma"/>
                <w:lang w:val="en-US"/>
              </w:rPr>
              <w:t>t</w:t>
            </w:r>
            <w:r>
              <w:rPr>
                <w:rFonts w:ascii="Calibri" w:hAnsi="Calibri" w:cs="Tahoma"/>
                <w:lang w:val="en-US"/>
              </w:rPr>
              <w:t xml:space="preserve">icipated in the promotion of international cooperation/projects in the past five years? </w:t>
            </w:r>
          </w:p>
          <w:p w14:paraId="3EAC7D69" w14:textId="7152EE80" w:rsidR="00B36565" w:rsidRPr="00B36565" w:rsidRDefault="00B36565" w:rsidP="0060255E">
            <w:pPr>
              <w:rPr>
                <w:rFonts w:ascii="Calibri" w:hAnsi="Calibri" w:cs="Tahoma"/>
                <w:sz w:val="20"/>
                <w:szCs w:val="20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>(</w:t>
            </w:r>
            <w:r w:rsidR="006B004E">
              <w:rPr>
                <w:rFonts w:ascii="Calibri" w:hAnsi="Calibri" w:cs="Tahoma"/>
                <w:lang w:val="en-US"/>
              </w:rPr>
              <w:t>E</w:t>
            </w:r>
            <w:r>
              <w:rPr>
                <w:rFonts w:ascii="Calibri" w:hAnsi="Calibri" w:cs="Tahoma"/>
                <w:lang w:val="en-US"/>
              </w:rPr>
              <w:t>.g.</w:t>
            </w:r>
            <w:r w:rsidR="006B004E">
              <w:rPr>
                <w:rFonts w:ascii="Calibri" w:hAnsi="Calibri" w:cs="Tahoma"/>
                <w:lang w:val="en-US"/>
              </w:rPr>
              <w:t>at</w:t>
            </w:r>
            <w:r>
              <w:rPr>
                <w:rFonts w:ascii="Calibri" w:hAnsi="Calibri" w:cs="Tahoma"/>
                <w:lang w:val="en-US"/>
              </w:rPr>
              <w:t xml:space="preserve"> meetings, trainings, conferences, presentations etc.) </w:t>
            </w:r>
          </w:p>
        </w:tc>
        <w:tc>
          <w:tcPr>
            <w:tcW w:w="5749" w:type="dxa"/>
            <w:shd w:val="clear" w:color="auto" w:fill="auto"/>
          </w:tcPr>
          <w:p w14:paraId="7A53EB80" w14:textId="77777777" w:rsidR="00CD5295" w:rsidRPr="00E84F51" w:rsidRDefault="00CD5295" w:rsidP="00CD5295">
            <w:pPr>
              <w:rPr>
                <w:rFonts w:ascii="Calibri" w:hAnsi="Calibri" w:cs="Tahoma"/>
                <w:lang w:val="hr-HR"/>
              </w:rPr>
            </w:pPr>
          </w:p>
        </w:tc>
      </w:tr>
      <w:tr w:rsidR="0060255E" w:rsidRPr="00E0112F" w14:paraId="4F0B7E9A" w14:textId="77777777" w:rsidTr="00C51C99">
        <w:trPr>
          <w:trHeight w:val="1883"/>
        </w:trPr>
        <w:tc>
          <w:tcPr>
            <w:tcW w:w="3539" w:type="dxa"/>
            <w:shd w:val="clear" w:color="auto" w:fill="auto"/>
            <w:vAlign w:val="center"/>
          </w:tcPr>
          <w:p w14:paraId="6471EDD1" w14:textId="4979C12C" w:rsidR="00B36565" w:rsidRDefault="00B36565" w:rsidP="003B5784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lastRenderedPageBreak/>
              <w:t xml:space="preserve">Have you taught abroad </w:t>
            </w:r>
            <w:r w:rsidR="006B004E">
              <w:rPr>
                <w:rFonts w:ascii="Calibri" w:hAnsi="Calibri" w:cs="Tahoma"/>
                <w:lang w:val="en-US"/>
              </w:rPr>
              <w:t>by invitation</w:t>
            </w:r>
            <w:r>
              <w:rPr>
                <w:rFonts w:ascii="Calibri" w:hAnsi="Calibri" w:cs="Tahoma"/>
                <w:lang w:val="en-US"/>
              </w:rPr>
              <w:t xml:space="preserve"> in the past five years? </w:t>
            </w:r>
          </w:p>
          <w:p w14:paraId="0C408AEA" w14:textId="6EA33426" w:rsidR="00B36565" w:rsidRPr="00B36565" w:rsidRDefault="00B36565" w:rsidP="003B5784">
            <w:pPr>
              <w:rPr>
                <w:rFonts w:ascii="Calibri" w:hAnsi="Calibri" w:cs="Tahoma"/>
                <w:sz w:val="20"/>
                <w:szCs w:val="20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 xml:space="preserve">Please give the name of HEI you </w:t>
            </w:r>
            <w:r w:rsidR="006B004E">
              <w:rPr>
                <w:rFonts w:ascii="Calibri" w:hAnsi="Calibri" w:cs="Tahoma"/>
                <w:lang w:val="en-US"/>
              </w:rPr>
              <w:t>gave a lecture</w:t>
            </w:r>
            <w:r>
              <w:rPr>
                <w:rFonts w:ascii="Calibri" w:hAnsi="Calibri" w:cs="Tahoma"/>
                <w:lang w:val="en-US"/>
              </w:rPr>
              <w:t xml:space="preserve"> at and when?)  </w:t>
            </w:r>
          </w:p>
        </w:tc>
        <w:tc>
          <w:tcPr>
            <w:tcW w:w="5749" w:type="dxa"/>
            <w:shd w:val="clear" w:color="auto" w:fill="auto"/>
          </w:tcPr>
          <w:p w14:paraId="231DF34C" w14:textId="77777777" w:rsidR="0060255E" w:rsidRPr="00E84F51" w:rsidRDefault="0060255E" w:rsidP="003E665E">
            <w:pPr>
              <w:rPr>
                <w:rFonts w:ascii="Calibri" w:hAnsi="Calibri" w:cs="Tahoma"/>
                <w:lang w:val="hr-HR"/>
              </w:rPr>
            </w:pPr>
          </w:p>
        </w:tc>
      </w:tr>
      <w:tr w:rsidR="0060255E" w:rsidRPr="00E0112F" w14:paraId="1783B692" w14:textId="77777777" w:rsidTr="006E36D4">
        <w:trPr>
          <w:trHeight w:val="454"/>
        </w:trPr>
        <w:tc>
          <w:tcPr>
            <w:tcW w:w="3539" w:type="dxa"/>
            <w:shd w:val="clear" w:color="auto" w:fill="auto"/>
            <w:vAlign w:val="center"/>
          </w:tcPr>
          <w:p w14:paraId="1BF70072" w14:textId="77777777" w:rsidR="00B36565" w:rsidRDefault="00B36565" w:rsidP="003B5784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 xml:space="preserve">Have you participated in international projects at your institution? </w:t>
            </w:r>
          </w:p>
          <w:p w14:paraId="02C28401" w14:textId="5292387E" w:rsidR="00B36565" w:rsidRPr="00B36565" w:rsidRDefault="00B36565" w:rsidP="003B5784">
            <w:pPr>
              <w:rPr>
                <w:rFonts w:ascii="Calibri" w:hAnsi="Calibri" w:cs="Tahoma"/>
                <w:sz w:val="20"/>
                <w:szCs w:val="20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 xml:space="preserve">(Please give the name of the project and </w:t>
            </w:r>
            <w:r w:rsidR="006B004E">
              <w:rPr>
                <w:rFonts w:ascii="Calibri" w:hAnsi="Calibri" w:cs="Tahoma"/>
                <w:lang w:val="en-US"/>
              </w:rPr>
              <w:t>briefly</w:t>
            </w:r>
            <w:r>
              <w:rPr>
                <w:rFonts w:ascii="Calibri" w:hAnsi="Calibri" w:cs="Tahoma"/>
                <w:lang w:val="en-US"/>
              </w:rPr>
              <w:t xml:space="preserve"> describe your role/activities?) </w:t>
            </w:r>
          </w:p>
        </w:tc>
        <w:tc>
          <w:tcPr>
            <w:tcW w:w="5749" w:type="dxa"/>
            <w:shd w:val="clear" w:color="auto" w:fill="auto"/>
          </w:tcPr>
          <w:p w14:paraId="7B4EC25F" w14:textId="77777777" w:rsidR="0060255E" w:rsidRPr="00E84F51" w:rsidRDefault="0060255E" w:rsidP="00AF0E93">
            <w:pPr>
              <w:rPr>
                <w:rFonts w:ascii="Calibri" w:hAnsi="Calibri" w:cs="Tahoma"/>
                <w:lang w:val="hr-HR"/>
              </w:rPr>
            </w:pPr>
          </w:p>
        </w:tc>
      </w:tr>
      <w:tr w:rsidR="0060255E" w:rsidRPr="00E0112F" w14:paraId="6E032A9F" w14:textId="77777777" w:rsidTr="006E36D4">
        <w:trPr>
          <w:trHeight w:val="454"/>
        </w:trPr>
        <w:tc>
          <w:tcPr>
            <w:tcW w:w="3539" w:type="dxa"/>
            <w:shd w:val="clear" w:color="auto" w:fill="auto"/>
            <w:vAlign w:val="center"/>
          </w:tcPr>
          <w:p w14:paraId="420A76C5" w14:textId="7E8E3988" w:rsidR="0060255E" w:rsidRPr="00B36565" w:rsidRDefault="006B004E" w:rsidP="003B5784">
            <w:pPr>
              <w:rPr>
                <w:rFonts w:ascii="Calibri" w:hAnsi="Calibri" w:cs="Tahoma"/>
                <w:lang w:val="en-US"/>
              </w:rPr>
            </w:pPr>
            <w:r>
              <w:rPr>
                <w:rFonts w:ascii="Calibri" w:hAnsi="Calibri" w:cs="Tahoma"/>
                <w:lang w:val="en-US"/>
              </w:rPr>
              <w:t>Brief</w:t>
            </w:r>
            <w:r w:rsidR="00B36565">
              <w:rPr>
                <w:rFonts w:ascii="Calibri" w:hAnsi="Calibri" w:cs="Tahoma"/>
                <w:lang w:val="en-US"/>
              </w:rPr>
              <w:t xml:space="preserve"> description of motives for </w:t>
            </w:r>
            <w:r>
              <w:rPr>
                <w:rFonts w:ascii="Calibri" w:hAnsi="Calibri" w:cs="Tahoma"/>
                <w:lang w:val="en-US"/>
              </w:rPr>
              <w:t>applying</w:t>
            </w:r>
            <w:r w:rsidR="00B36565">
              <w:rPr>
                <w:rFonts w:ascii="Calibri" w:hAnsi="Calibri" w:cs="Tahoma"/>
                <w:lang w:val="en-US"/>
              </w:rPr>
              <w:t xml:space="preserve"> to th</w:t>
            </w:r>
            <w:r w:rsidR="000B699D">
              <w:rPr>
                <w:rFonts w:ascii="Calibri" w:hAnsi="Calibri" w:cs="Tahoma"/>
                <w:lang w:val="en-US"/>
              </w:rPr>
              <w:t>is</w:t>
            </w:r>
            <w:r w:rsidR="00B36565">
              <w:rPr>
                <w:rFonts w:ascii="Calibri" w:hAnsi="Calibri" w:cs="Tahoma"/>
                <w:lang w:val="en-US"/>
              </w:rPr>
              <w:t xml:space="preserve"> call (up to 300 characters) </w:t>
            </w:r>
          </w:p>
          <w:p w14:paraId="7CD8DF9E" w14:textId="30B2E8B0" w:rsidR="0060255E" w:rsidRPr="00B36565" w:rsidRDefault="0060255E" w:rsidP="0060255E">
            <w:pPr>
              <w:rPr>
                <w:rFonts w:ascii="Calibri" w:hAnsi="Calibri" w:cs="Tahoma"/>
                <w:lang w:val="en-US"/>
              </w:rPr>
            </w:pPr>
          </w:p>
        </w:tc>
        <w:tc>
          <w:tcPr>
            <w:tcW w:w="5749" w:type="dxa"/>
            <w:shd w:val="clear" w:color="auto" w:fill="auto"/>
          </w:tcPr>
          <w:p w14:paraId="2707B6F9" w14:textId="77777777" w:rsidR="0060255E" w:rsidRPr="00E84F51" w:rsidRDefault="0060255E" w:rsidP="00AF0E93">
            <w:pPr>
              <w:rPr>
                <w:rFonts w:ascii="Calibri" w:hAnsi="Calibri" w:cs="Tahoma"/>
                <w:lang w:val="hr-HR"/>
              </w:rPr>
            </w:pPr>
          </w:p>
        </w:tc>
      </w:tr>
    </w:tbl>
    <w:p w14:paraId="430B2913" w14:textId="77777777" w:rsidR="006E36D4" w:rsidRDefault="006E36D4" w:rsidP="006E36D4">
      <w:pPr>
        <w:tabs>
          <w:tab w:val="left" w:pos="8055"/>
          <w:tab w:val="right" w:pos="8787"/>
        </w:tabs>
        <w:jc w:val="both"/>
        <w:rPr>
          <w:lang w:val="sr-Cyrl-RS"/>
        </w:rPr>
      </w:pPr>
    </w:p>
    <w:p w14:paraId="1E338B61" w14:textId="77777777" w:rsidR="00925B18" w:rsidRDefault="00925B18" w:rsidP="006E36D4">
      <w:pPr>
        <w:tabs>
          <w:tab w:val="left" w:pos="8055"/>
          <w:tab w:val="right" w:pos="8787"/>
        </w:tabs>
        <w:jc w:val="both"/>
        <w:rPr>
          <w:lang w:val="sr-Cyrl-RS"/>
        </w:rPr>
      </w:pPr>
    </w:p>
    <w:p w14:paraId="203917E7" w14:textId="1EB02D65" w:rsidR="005B5C65" w:rsidRPr="005B5C65" w:rsidRDefault="005B5C65" w:rsidP="00373BA2">
      <w:pPr>
        <w:tabs>
          <w:tab w:val="left" w:pos="8055"/>
          <w:tab w:val="right" w:pos="8787"/>
        </w:tabs>
        <w:jc w:val="both"/>
        <w:rPr>
          <w:lang w:val="en-US"/>
        </w:rPr>
      </w:pPr>
      <w:r>
        <w:rPr>
          <w:lang w:val="en-US"/>
        </w:rPr>
        <w:t>With my signature on this application</w:t>
      </w:r>
      <w:r w:rsidR="00E82F8B">
        <w:rPr>
          <w:lang w:val="en-US"/>
        </w:rPr>
        <w:t>,</w:t>
      </w:r>
      <w:r>
        <w:rPr>
          <w:lang w:val="en-US"/>
        </w:rPr>
        <w:t xml:space="preserve"> I confirm the following: </w:t>
      </w:r>
    </w:p>
    <w:p w14:paraId="59ADB7FE" w14:textId="77777777" w:rsidR="00373BA2" w:rsidRPr="00373BA2" w:rsidRDefault="00373BA2" w:rsidP="00373BA2">
      <w:pPr>
        <w:tabs>
          <w:tab w:val="left" w:pos="8055"/>
          <w:tab w:val="right" w:pos="8787"/>
        </w:tabs>
        <w:jc w:val="both"/>
        <w:rPr>
          <w:lang w:val="sr-Latn-RS"/>
        </w:rPr>
      </w:pPr>
    </w:p>
    <w:p w14:paraId="6BC641D8" w14:textId="3AA68597" w:rsidR="005B5C65" w:rsidRDefault="005B5C65" w:rsidP="00373BA2">
      <w:pPr>
        <w:tabs>
          <w:tab w:val="left" w:pos="8055"/>
          <w:tab w:val="right" w:pos="8787"/>
        </w:tabs>
        <w:jc w:val="both"/>
        <w:rPr>
          <w:lang w:val="en-US"/>
        </w:rPr>
      </w:pPr>
      <w:r>
        <w:rPr>
          <w:lang w:val="en-US"/>
        </w:rPr>
        <w:t>1. I have</w:t>
      </w:r>
      <w:r w:rsidR="00E82F8B">
        <w:rPr>
          <w:lang w:val="en-US"/>
        </w:rPr>
        <w:t xml:space="preserve"> carefully</w:t>
      </w:r>
      <w:r>
        <w:rPr>
          <w:lang w:val="en-US"/>
        </w:rPr>
        <w:t xml:space="preserve"> read the text of the </w:t>
      </w:r>
      <w:r w:rsidR="00E82F8B">
        <w:rPr>
          <w:lang w:val="en-US"/>
        </w:rPr>
        <w:t>c</w:t>
      </w:r>
      <w:r>
        <w:rPr>
          <w:lang w:val="en-US"/>
        </w:rPr>
        <w:t xml:space="preserve">all and the </w:t>
      </w:r>
      <w:r w:rsidR="00E82F8B">
        <w:rPr>
          <w:lang w:val="en-US"/>
        </w:rPr>
        <w:t>attached</w:t>
      </w:r>
      <w:r>
        <w:rPr>
          <w:lang w:val="en-US"/>
        </w:rPr>
        <w:t xml:space="preserve"> instructions</w:t>
      </w:r>
      <w:r w:rsidR="00E82F8B">
        <w:rPr>
          <w:lang w:val="en-US"/>
        </w:rPr>
        <w:t>.</w:t>
      </w:r>
    </w:p>
    <w:p w14:paraId="79753181" w14:textId="2DEC43FF" w:rsidR="005B5C65" w:rsidRDefault="005B5C65" w:rsidP="00373BA2">
      <w:pPr>
        <w:tabs>
          <w:tab w:val="left" w:pos="8055"/>
          <w:tab w:val="right" w:pos="8787"/>
        </w:tabs>
        <w:jc w:val="both"/>
        <w:rPr>
          <w:lang w:val="en-US"/>
        </w:rPr>
      </w:pPr>
      <w:r>
        <w:rPr>
          <w:lang w:val="en-US"/>
        </w:rPr>
        <w:t xml:space="preserve">2. I am not a beneficiary of other forms of financial support </w:t>
      </w:r>
      <w:r w:rsidR="00E82F8B">
        <w:rPr>
          <w:lang w:val="en-US"/>
        </w:rPr>
        <w:t>originating</w:t>
      </w:r>
      <w:r>
        <w:rPr>
          <w:lang w:val="en-US"/>
        </w:rPr>
        <w:t xml:space="preserve"> from</w:t>
      </w:r>
      <w:r w:rsidR="00E82F8B">
        <w:rPr>
          <w:lang w:val="en-US"/>
        </w:rPr>
        <w:t xml:space="preserve"> the</w:t>
      </w:r>
      <w:r>
        <w:rPr>
          <w:lang w:val="en-US"/>
        </w:rPr>
        <w:t xml:space="preserve"> European Commission or the budget of the RS for the same purpose. </w:t>
      </w:r>
    </w:p>
    <w:p w14:paraId="3EAACD07" w14:textId="3289B170" w:rsidR="005B5C65" w:rsidRPr="005B5C65" w:rsidRDefault="005B5C65" w:rsidP="00373BA2">
      <w:pPr>
        <w:tabs>
          <w:tab w:val="left" w:pos="8055"/>
          <w:tab w:val="right" w:pos="8787"/>
        </w:tabs>
        <w:jc w:val="both"/>
        <w:rPr>
          <w:lang w:val="en-US"/>
        </w:rPr>
      </w:pPr>
      <w:r>
        <w:rPr>
          <w:lang w:val="en-US"/>
        </w:rPr>
        <w:t xml:space="preserve">3. All the data </w:t>
      </w:r>
      <w:r w:rsidR="00E82F8B">
        <w:rPr>
          <w:lang w:val="en-US"/>
        </w:rPr>
        <w:t>provided</w:t>
      </w:r>
      <w:r>
        <w:rPr>
          <w:lang w:val="en-US"/>
        </w:rPr>
        <w:t xml:space="preserve"> in the application are correct and all the </w:t>
      </w:r>
      <w:r w:rsidR="00E82F8B">
        <w:rPr>
          <w:lang w:val="en-US"/>
        </w:rPr>
        <w:t>attached</w:t>
      </w:r>
      <w:r>
        <w:rPr>
          <w:lang w:val="en-US"/>
        </w:rPr>
        <w:t xml:space="preserve"> documents are </w:t>
      </w:r>
      <w:r w:rsidR="00E82F8B">
        <w:rPr>
          <w:lang w:val="en-US"/>
        </w:rPr>
        <w:t>authentic</w:t>
      </w:r>
      <w:r>
        <w:rPr>
          <w:lang w:val="en-US"/>
        </w:rPr>
        <w:t xml:space="preserve">. </w:t>
      </w:r>
    </w:p>
    <w:p w14:paraId="66E3F14B" w14:textId="77777777" w:rsidR="00E52665" w:rsidRDefault="00E52665" w:rsidP="00505C9E">
      <w:pPr>
        <w:tabs>
          <w:tab w:val="left" w:pos="8055"/>
          <w:tab w:val="right" w:pos="8787"/>
        </w:tabs>
        <w:jc w:val="both"/>
        <w:rPr>
          <w:lang w:val="sr-Latn-RS"/>
        </w:rPr>
      </w:pPr>
    </w:p>
    <w:p w14:paraId="41B70E13" w14:textId="77777777" w:rsidR="00373BA2" w:rsidRDefault="00373BA2" w:rsidP="00505C9E">
      <w:pPr>
        <w:tabs>
          <w:tab w:val="left" w:pos="8055"/>
          <w:tab w:val="right" w:pos="8787"/>
        </w:tabs>
        <w:jc w:val="both"/>
        <w:rPr>
          <w:lang w:val="sr-Latn-RS"/>
        </w:rPr>
      </w:pPr>
    </w:p>
    <w:p w14:paraId="717913CD" w14:textId="77777777" w:rsidR="00373BA2" w:rsidRPr="00373BA2" w:rsidRDefault="00373BA2" w:rsidP="00505C9E">
      <w:pPr>
        <w:tabs>
          <w:tab w:val="left" w:pos="8055"/>
          <w:tab w:val="right" w:pos="8787"/>
        </w:tabs>
        <w:jc w:val="both"/>
        <w:rPr>
          <w:lang w:val="sr-Latn-RS"/>
        </w:rPr>
      </w:pPr>
    </w:p>
    <w:p w14:paraId="5E7552E7" w14:textId="7358F330" w:rsidR="00495187" w:rsidRPr="00E82F8B" w:rsidRDefault="005B5C65" w:rsidP="00505C9E">
      <w:pPr>
        <w:jc w:val="both"/>
        <w:rPr>
          <w:lang w:val="en-US"/>
        </w:rPr>
      </w:pPr>
      <w:r>
        <w:rPr>
          <w:lang w:val="en-US"/>
        </w:rPr>
        <w:t>In</w:t>
      </w:r>
      <w:r w:rsidR="00373BA2" w:rsidRPr="00373BA2">
        <w:rPr>
          <w:lang w:val="sr-Cyrl-RS"/>
        </w:rPr>
        <w:t xml:space="preserve">___________, </w:t>
      </w:r>
      <w:r w:rsidR="00E82F8B">
        <w:rPr>
          <w:lang w:val="en-US"/>
        </w:rPr>
        <w:t>date</w:t>
      </w:r>
      <w:r>
        <w:rPr>
          <w:lang w:val="en-US"/>
        </w:rPr>
        <w:t xml:space="preserve"> _____________</w:t>
      </w:r>
      <w:r w:rsidR="00373BA2" w:rsidRPr="00373BA2">
        <w:rPr>
          <w:lang w:val="sr-Cyrl-RS"/>
        </w:rPr>
        <w:t xml:space="preserve">         </w:t>
      </w:r>
      <w:r w:rsidR="00505C9E">
        <w:rPr>
          <w:lang w:val="sr-Cyrl-RS"/>
        </w:rPr>
        <w:tab/>
      </w:r>
      <w:r w:rsidR="00505C9E">
        <w:rPr>
          <w:lang w:val="sr-Cyrl-RS"/>
        </w:rPr>
        <w:tab/>
      </w:r>
    </w:p>
    <w:p w14:paraId="4BA927CD" w14:textId="77777777" w:rsidR="00373BA2" w:rsidRPr="00373BA2" w:rsidRDefault="00373BA2" w:rsidP="00505C9E">
      <w:pPr>
        <w:jc w:val="both"/>
        <w:rPr>
          <w:lang w:val="sr-Latn-RS"/>
        </w:rPr>
      </w:pPr>
    </w:p>
    <w:p w14:paraId="158C3559" w14:textId="37BACF36" w:rsidR="00373BA2" w:rsidRPr="005B5C65" w:rsidRDefault="005B5C65" w:rsidP="005B5C65">
      <w:pPr>
        <w:tabs>
          <w:tab w:val="left" w:pos="8055"/>
          <w:tab w:val="right" w:pos="8787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Applicant’s signature </w:t>
      </w:r>
    </w:p>
    <w:p w14:paraId="35815C91" w14:textId="77777777" w:rsidR="00505C9E" w:rsidRPr="006E36D4" w:rsidRDefault="00505C9E" w:rsidP="00505C9E">
      <w:pPr>
        <w:tabs>
          <w:tab w:val="left" w:pos="851"/>
        </w:tabs>
        <w:jc w:val="both"/>
        <w:rPr>
          <w:lang w:val="sr-Cyrl-RS"/>
        </w:rPr>
      </w:pP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____________________________________</w:t>
      </w:r>
    </w:p>
    <w:sectPr w:rsidR="00505C9E" w:rsidRPr="006E36D4" w:rsidSect="00090023">
      <w:headerReference w:type="default" r:id="rId7"/>
      <w:pgSz w:w="11906" w:h="16838" w:code="9"/>
      <w:pgMar w:top="1701" w:right="1134" w:bottom="851" w:left="1418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51BCE" w14:textId="77777777" w:rsidR="006E3502" w:rsidRDefault="006E3502">
      <w:r>
        <w:separator/>
      </w:r>
    </w:p>
  </w:endnote>
  <w:endnote w:type="continuationSeparator" w:id="0">
    <w:p w14:paraId="4407918A" w14:textId="77777777" w:rsidR="006E3502" w:rsidRDefault="006E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4FE40" w14:textId="77777777" w:rsidR="006E3502" w:rsidRDefault="006E3502">
      <w:r>
        <w:separator/>
      </w:r>
    </w:p>
  </w:footnote>
  <w:footnote w:type="continuationSeparator" w:id="0">
    <w:p w14:paraId="4B7D5A72" w14:textId="77777777" w:rsidR="006E3502" w:rsidRDefault="006E3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32F2F" w14:textId="77777777" w:rsidR="00267886" w:rsidRDefault="002F7B12" w:rsidP="00C528C0">
    <w:pPr>
      <w:pStyle w:val="Header"/>
      <w:rPr>
        <w:noProof/>
        <w:sz w:val="20"/>
        <w:lang w:val="en-US" w:eastAsia="en-US"/>
      </w:rPr>
    </w:pPr>
    <w:r>
      <w:rPr>
        <w:noProof/>
        <w:sz w:val="20"/>
        <w:lang w:val="en-US" w:eastAsia="en-US"/>
      </w:rPr>
      <w:tab/>
    </w:r>
    <w:r>
      <w:rPr>
        <w:noProof/>
        <w:sz w:val="20"/>
        <w:lang w:val="en-US" w:eastAsia="en-US"/>
      </w:rPr>
      <w:tab/>
    </w:r>
  </w:p>
  <w:p w14:paraId="2190FFFB" w14:textId="25CFCB4F" w:rsidR="00915272" w:rsidRDefault="00CC76B3" w:rsidP="00915272">
    <w:pPr>
      <w:shd w:val="clear" w:color="auto" w:fill="FCFCFC"/>
      <w:spacing w:after="150"/>
      <w:rPr>
        <w:b/>
        <w:lang w:val="sr-Cyrl-RS"/>
      </w:rPr>
    </w:pPr>
    <w:r>
      <w:rPr>
        <w:b/>
        <w:noProof/>
        <w:lang w:val="sr-Cyrl-RS"/>
      </w:rPr>
      <w:drawing>
        <wp:anchor distT="0" distB="0" distL="114300" distR="114300" simplePos="0" relativeHeight="251658240" behindDoc="0" locked="0" layoutInCell="1" allowOverlap="1" wp14:anchorId="5AD43F33" wp14:editId="6A1414DF">
          <wp:simplePos x="0" y="0"/>
          <wp:positionH relativeFrom="margin">
            <wp:align>right</wp:align>
          </wp:positionH>
          <wp:positionV relativeFrom="paragraph">
            <wp:posOffset>105410</wp:posOffset>
          </wp:positionV>
          <wp:extent cx="2906395" cy="64770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7017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lang w:val="sr-Latn-RS"/>
      </w:rPr>
      <w:drawing>
        <wp:anchor distT="0" distB="0" distL="114300" distR="114300" simplePos="0" relativeHeight="251659264" behindDoc="0" locked="0" layoutInCell="1" allowOverlap="1" wp14:anchorId="65FA4798" wp14:editId="4B9D98BC">
          <wp:simplePos x="0" y="0"/>
          <wp:positionH relativeFrom="column">
            <wp:posOffset>-1270</wp:posOffset>
          </wp:positionH>
          <wp:positionV relativeFrom="paragraph">
            <wp:posOffset>-1270</wp:posOffset>
          </wp:positionV>
          <wp:extent cx="828000" cy="833843"/>
          <wp:effectExtent l="0" t="0" r="0" b="444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833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15272">
      <w:rPr>
        <w:b/>
        <w:lang w:val="sr-Latn-RS"/>
      </w:rPr>
      <w:tab/>
    </w:r>
    <w:r w:rsidR="00915272">
      <w:rPr>
        <w:b/>
        <w:lang w:val="sr-Latn-RS"/>
      </w:rPr>
      <w:tab/>
    </w:r>
    <w:r w:rsidR="00915272">
      <w:rPr>
        <w:b/>
        <w:lang w:val="sr-Cyrl-RS"/>
      </w:rPr>
      <w:t xml:space="preserve">  </w:t>
    </w:r>
    <w:r w:rsidR="00915272">
      <w:rPr>
        <w:b/>
        <w:lang w:val="sr-Latn-RS"/>
      </w:rPr>
      <w:tab/>
    </w:r>
    <w:r w:rsidR="00915272">
      <w:rPr>
        <w:b/>
        <w:lang w:val="sr-Cyrl-RS"/>
      </w:rPr>
      <w:t xml:space="preserve">   </w:t>
    </w:r>
    <w:r w:rsidR="00915272">
      <w:rPr>
        <w:b/>
        <w:lang w:val="sr-Latn-RS"/>
      </w:rPr>
      <w:tab/>
    </w:r>
    <w:r w:rsidR="00915272">
      <w:rPr>
        <w:b/>
        <w:lang w:val="sr-Latn-RS"/>
      </w:rPr>
      <w:tab/>
    </w:r>
  </w:p>
  <w:p w14:paraId="4A45CE2E" w14:textId="751E2C28" w:rsidR="002F7B12" w:rsidRDefault="002F7B12" w:rsidP="00C528C0">
    <w:pPr>
      <w:pStyle w:val="Header"/>
    </w:pPr>
    <w:r>
      <w:rPr>
        <w:noProof/>
        <w:sz w:val="20"/>
        <w:lang w:val="en-US" w:eastAsia="en-US"/>
      </w:rPr>
      <w:tab/>
    </w:r>
    <w:r>
      <w:rPr>
        <w:noProof/>
        <w:sz w:val="20"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81D97"/>
    <w:multiLevelType w:val="hybridMultilevel"/>
    <w:tmpl w:val="AB56840E"/>
    <w:lvl w:ilvl="0" w:tplc="4FFC0668">
      <w:start w:val="1"/>
      <w:numFmt w:val="bullet"/>
      <w:lvlText w:val="◻"/>
      <w:lvlJc w:val="left"/>
      <w:pPr>
        <w:ind w:left="1080" w:hanging="360"/>
      </w:pPr>
      <w:rPr>
        <w:rFonts w:ascii="Microsoft New Tai Lue" w:hAnsi="Microsoft New Tai Lu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E4ACC"/>
    <w:multiLevelType w:val="hybridMultilevel"/>
    <w:tmpl w:val="AF4A45E4"/>
    <w:lvl w:ilvl="0" w:tplc="C5AA987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43D4B"/>
    <w:multiLevelType w:val="hybridMultilevel"/>
    <w:tmpl w:val="546E620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4A027F"/>
    <w:multiLevelType w:val="hybridMultilevel"/>
    <w:tmpl w:val="0846B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976889">
    <w:abstractNumId w:val="2"/>
  </w:num>
  <w:num w:numId="2" w16cid:durableId="488525709">
    <w:abstractNumId w:val="3"/>
  </w:num>
  <w:num w:numId="3" w16cid:durableId="560020727">
    <w:abstractNumId w:val="1"/>
  </w:num>
  <w:num w:numId="4" w16cid:durableId="356321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B31"/>
    <w:rsid w:val="0005478E"/>
    <w:rsid w:val="00075C50"/>
    <w:rsid w:val="0008667D"/>
    <w:rsid w:val="00090023"/>
    <w:rsid w:val="00090877"/>
    <w:rsid w:val="0009267A"/>
    <w:rsid w:val="000B699D"/>
    <w:rsid w:val="000C7C93"/>
    <w:rsid w:val="000D7C94"/>
    <w:rsid w:val="000E5893"/>
    <w:rsid w:val="000F6B26"/>
    <w:rsid w:val="00111840"/>
    <w:rsid w:val="00120B8A"/>
    <w:rsid w:val="0014446D"/>
    <w:rsid w:val="00176086"/>
    <w:rsid w:val="00184B31"/>
    <w:rsid w:val="001A6A72"/>
    <w:rsid w:val="001C3E35"/>
    <w:rsid w:val="001E5AB5"/>
    <w:rsid w:val="00207406"/>
    <w:rsid w:val="00246635"/>
    <w:rsid w:val="00257860"/>
    <w:rsid w:val="00267886"/>
    <w:rsid w:val="00272D45"/>
    <w:rsid w:val="00277CF7"/>
    <w:rsid w:val="00281DC5"/>
    <w:rsid w:val="002C25FB"/>
    <w:rsid w:val="002E286B"/>
    <w:rsid w:val="002F7B12"/>
    <w:rsid w:val="0032760B"/>
    <w:rsid w:val="003335DC"/>
    <w:rsid w:val="00350F63"/>
    <w:rsid w:val="0035766E"/>
    <w:rsid w:val="00373BA2"/>
    <w:rsid w:val="003B5784"/>
    <w:rsid w:val="003C0D21"/>
    <w:rsid w:val="003E665E"/>
    <w:rsid w:val="00403B7E"/>
    <w:rsid w:val="00422167"/>
    <w:rsid w:val="0042323B"/>
    <w:rsid w:val="00423E48"/>
    <w:rsid w:val="0047377B"/>
    <w:rsid w:val="00495187"/>
    <w:rsid w:val="004F2131"/>
    <w:rsid w:val="004F674C"/>
    <w:rsid w:val="004F7699"/>
    <w:rsid w:val="00505C9E"/>
    <w:rsid w:val="0051554E"/>
    <w:rsid w:val="00515CA1"/>
    <w:rsid w:val="00526D23"/>
    <w:rsid w:val="00544043"/>
    <w:rsid w:val="00567D9D"/>
    <w:rsid w:val="0059370B"/>
    <w:rsid w:val="005962B2"/>
    <w:rsid w:val="005B1094"/>
    <w:rsid w:val="005B5C65"/>
    <w:rsid w:val="005E61C8"/>
    <w:rsid w:val="0060255E"/>
    <w:rsid w:val="00612230"/>
    <w:rsid w:val="00644748"/>
    <w:rsid w:val="0066576E"/>
    <w:rsid w:val="006719A9"/>
    <w:rsid w:val="00691AAE"/>
    <w:rsid w:val="006B004E"/>
    <w:rsid w:val="006C081F"/>
    <w:rsid w:val="006D1801"/>
    <w:rsid w:val="006D20CE"/>
    <w:rsid w:val="006E3502"/>
    <w:rsid w:val="006E36D4"/>
    <w:rsid w:val="0072314C"/>
    <w:rsid w:val="007316AB"/>
    <w:rsid w:val="007B6167"/>
    <w:rsid w:val="007D095D"/>
    <w:rsid w:val="007D3CE8"/>
    <w:rsid w:val="0080154E"/>
    <w:rsid w:val="00817007"/>
    <w:rsid w:val="00834926"/>
    <w:rsid w:val="0085148B"/>
    <w:rsid w:val="00877EC9"/>
    <w:rsid w:val="008B35B4"/>
    <w:rsid w:val="008B4E5D"/>
    <w:rsid w:val="008B7EA2"/>
    <w:rsid w:val="009106C1"/>
    <w:rsid w:val="00915272"/>
    <w:rsid w:val="0091637B"/>
    <w:rsid w:val="00925B18"/>
    <w:rsid w:val="009348D2"/>
    <w:rsid w:val="00935EA1"/>
    <w:rsid w:val="00960CC1"/>
    <w:rsid w:val="00975335"/>
    <w:rsid w:val="009A5EFC"/>
    <w:rsid w:val="009F7C7B"/>
    <w:rsid w:val="00A10F42"/>
    <w:rsid w:val="00A17229"/>
    <w:rsid w:val="00A66BF9"/>
    <w:rsid w:val="00A66FC9"/>
    <w:rsid w:val="00A71708"/>
    <w:rsid w:val="00A7311E"/>
    <w:rsid w:val="00A8115D"/>
    <w:rsid w:val="00AB322D"/>
    <w:rsid w:val="00AF6D04"/>
    <w:rsid w:val="00B36565"/>
    <w:rsid w:val="00B3749B"/>
    <w:rsid w:val="00B72F18"/>
    <w:rsid w:val="00B80A4A"/>
    <w:rsid w:val="00B84CB5"/>
    <w:rsid w:val="00B86283"/>
    <w:rsid w:val="00BA095A"/>
    <w:rsid w:val="00BA5AEA"/>
    <w:rsid w:val="00BB43BD"/>
    <w:rsid w:val="00BB555E"/>
    <w:rsid w:val="00BC149F"/>
    <w:rsid w:val="00BF7B88"/>
    <w:rsid w:val="00C17E50"/>
    <w:rsid w:val="00C2347D"/>
    <w:rsid w:val="00C464F1"/>
    <w:rsid w:val="00C528C0"/>
    <w:rsid w:val="00C73CB4"/>
    <w:rsid w:val="00C73D87"/>
    <w:rsid w:val="00C76A63"/>
    <w:rsid w:val="00C944EB"/>
    <w:rsid w:val="00CC71DF"/>
    <w:rsid w:val="00CC76B3"/>
    <w:rsid w:val="00CD0B4C"/>
    <w:rsid w:val="00CD5295"/>
    <w:rsid w:val="00CE58E4"/>
    <w:rsid w:val="00D027DD"/>
    <w:rsid w:val="00D63AEE"/>
    <w:rsid w:val="00DA3F2A"/>
    <w:rsid w:val="00DD72DB"/>
    <w:rsid w:val="00DE4B87"/>
    <w:rsid w:val="00E0112F"/>
    <w:rsid w:val="00E31DA1"/>
    <w:rsid w:val="00E52665"/>
    <w:rsid w:val="00E60DC0"/>
    <w:rsid w:val="00E76FEE"/>
    <w:rsid w:val="00E82F8B"/>
    <w:rsid w:val="00E84F51"/>
    <w:rsid w:val="00EA097C"/>
    <w:rsid w:val="00EC5FD2"/>
    <w:rsid w:val="00ED4B7E"/>
    <w:rsid w:val="00EE1932"/>
    <w:rsid w:val="00EE4ECC"/>
    <w:rsid w:val="00EF0E1A"/>
    <w:rsid w:val="00F45F21"/>
    <w:rsid w:val="00F5746B"/>
    <w:rsid w:val="00F6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32133"/>
  <w15:docId w15:val="{693AAD36-7C78-4A9D-A7EE-C3A1DA61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84B31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184B3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yperlink">
    <w:name w:val="Hyperlink"/>
    <w:basedOn w:val="DefaultParagraphFont"/>
    <w:uiPriority w:val="99"/>
    <w:rsid w:val="00184B31"/>
    <w:rPr>
      <w:color w:val="0000FF"/>
      <w:u w:val="single"/>
    </w:rPr>
  </w:style>
  <w:style w:type="table" w:styleId="TableGrid">
    <w:name w:val="Table Grid"/>
    <w:basedOn w:val="TableNormal"/>
    <w:uiPriority w:val="59"/>
    <w:rsid w:val="00184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0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97C"/>
    <w:rPr>
      <w:rFonts w:ascii="Tahoma" w:eastAsia="Times New Roman" w:hAnsi="Tahoma" w:cs="Tahoma"/>
      <w:sz w:val="16"/>
      <w:szCs w:val="16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26788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788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ontstyle01">
    <w:name w:val="fontstyle01"/>
    <w:basedOn w:val="DefaultParagraphFont"/>
    <w:rsid w:val="0035766E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25B1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1D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5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2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Akademija SSJS</dc:creator>
  <cp:lastModifiedBy>Mara</cp:lastModifiedBy>
  <cp:revision>5</cp:revision>
  <cp:lastPrinted>2017-03-31T07:38:00Z</cp:lastPrinted>
  <dcterms:created xsi:type="dcterms:W3CDTF">2026-11-07T21:48:00Z</dcterms:created>
  <dcterms:modified xsi:type="dcterms:W3CDTF">2026-11-07T21:49:00Z</dcterms:modified>
</cp:coreProperties>
</file>